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445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931"/>
      </w:tblGrid>
      <w:tr w:rsidR="000172E5" w:rsidRPr="00637200" w14:paraId="738F18BA" w14:textId="77777777" w:rsidTr="008A3D6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8A3D6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56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2444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8A3D66">
        <w:tc>
          <w:tcPr>
            <w:tcW w:w="2556" w:type="pct"/>
            <w:vAlign w:val="bottom"/>
          </w:tcPr>
          <w:p w14:paraId="74607E88" w14:textId="77777777" w:rsidR="000172E5" w:rsidRPr="00637200" w:rsidRDefault="004769BF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24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8A3D66">
        <w:tc>
          <w:tcPr>
            <w:tcW w:w="2556" w:type="pct"/>
            <w:vAlign w:val="bottom"/>
          </w:tcPr>
          <w:p w14:paraId="55BF1A52" w14:textId="77777777" w:rsidR="00292898" w:rsidRPr="00637200" w:rsidRDefault="004769BF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24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8A3D66">
        <w:tc>
          <w:tcPr>
            <w:tcW w:w="2556" w:type="pct"/>
            <w:vAlign w:val="bottom"/>
          </w:tcPr>
          <w:p w14:paraId="35001173" w14:textId="77777777" w:rsidR="006865CF" w:rsidRPr="00637200" w:rsidRDefault="004769BF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2444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8A3D66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8A3D6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8A3D66">
        <w:tc>
          <w:tcPr>
            <w:tcW w:w="2556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2444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8A3D66">
        <w:tc>
          <w:tcPr>
            <w:tcW w:w="2556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24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8A3D66">
        <w:trPr>
          <w:trHeight w:val="1531"/>
        </w:trPr>
        <w:tc>
          <w:tcPr>
            <w:tcW w:w="2556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24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8A3D66">
        <w:tc>
          <w:tcPr>
            <w:tcW w:w="2556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2444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8A3D66">
        <w:tc>
          <w:tcPr>
            <w:tcW w:w="2556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444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8A3D66">
        <w:tc>
          <w:tcPr>
            <w:tcW w:w="2556" w:type="pct"/>
            <w:vAlign w:val="bottom"/>
          </w:tcPr>
          <w:p w14:paraId="611C148B" w14:textId="444132C3" w:rsidR="00F71B2C" w:rsidRDefault="00F71B2C" w:rsidP="004A5DDB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="008A3D66">
              <w:rPr>
                <w:rFonts w:cs="Times New Roman"/>
                <w:color w:val="000000" w:themeColor="text1"/>
              </w:rPr>
              <w:t>Z</w:t>
            </w:r>
            <w:r w:rsidRPr="004957C0">
              <w:rPr>
                <w:rFonts w:cs="Times New Roman"/>
                <w:color w:val="000000" w:themeColor="text1"/>
              </w:rPr>
              <w:t xml:space="preserve">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14:paraId="1E6A7FB7" w14:textId="6BDBFBE2" w:rsidR="004A5DDB" w:rsidRPr="008A3D66" w:rsidRDefault="004A5DDB" w:rsidP="004A5DDB">
            <w:pPr>
              <w:rPr>
                <w:rFonts w:cs="Times New Roman"/>
                <w:b/>
                <w:color w:val="000000" w:themeColor="text1"/>
              </w:rPr>
            </w:pPr>
            <w:r w:rsidRPr="008A3D66">
              <w:rPr>
                <w:rFonts w:cs="Times New Roman"/>
                <w:b/>
                <w:color w:val="000000" w:themeColor="text1"/>
                <w:sz w:val="18"/>
                <w:szCs w:val="24"/>
              </w:rPr>
              <w:t>(</w:t>
            </w:r>
            <w:hyperlink r:id="rId11" w:history="1">
              <w:r w:rsidR="008A3D66" w:rsidRPr="008A3D66">
                <w:rPr>
                  <w:rStyle w:val="Hipercze"/>
                  <w:rFonts w:cs="Times New Roman"/>
                  <w:b/>
                  <w:sz w:val="18"/>
                  <w:szCs w:val="24"/>
                </w:rPr>
                <w:t>https://starachowice.radom.lasy.gov.pl/ochrona-danych-osobowych</w:t>
              </w:r>
              <w:r w:rsidRPr="008A3D66">
                <w:rPr>
                  <w:rStyle w:val="Hipercze"/>
                  <w:rFonts w:cs="Times New Roman"/>
                  <w:b/>
                  <w:sz w:val="24"/>
                  <w:szCs w:val="24"/>
                </w:rPr>
                <w:t>)</w:t>
              </w:r>
            </w:hyperlink>
          </w:p>
        </w:tc>
        <w:tc>
          <w:tcPr>
            <w:tcW w:w="2444" w:type="pct"/>
            <w:tcBorders>
              <w:bottom w:val="single" w:sz="4" w:space="0" w:color="auto"/>
            </w:tcBorders>
            <w:vAlign w:val="bottom"/>
          </w:tcPr>
          <w:p w14:paraId="76B25A8E" w14:textId="21CF362D" w:rsidR="00F71B2C" w:rsidRPr="004957C0" w:rsidRDefault="00F71B2C" w:rsidP="008A3D66">
            <w:pPr>
              <w:ind w:left="-949" w:firstLine="949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8A3D66">
        <w:tc>
          <w:tcPr>
            <w:tcW w:w="2556" w:type="pct"/>
            <w:vAlign w:val="bottom"/>
          </w:tcPr>
          <w:p w14:paraId="3F6AFBFA" w14:textId="77777777" w:rsid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81CF6D8" w14:textId="228E2D25" w:rsidR="00B67324" w:rsidRPr="00F71B2C" w:rsidRDefault="00B67324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2444" w:type="pct"/>
            <w:vAlign w:val="bottom"/>
          </w:tcPr>
          <w:p w14:paraId="030AED3E" w14:textId="697D1DC8" w:rsidR="00B67324" w:rsidRDefault="004769BF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3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 xml:space="preserve">apoznałem się regulaminem obowiązującym na </w:t>
            </w:r>
          </w:p>
          <w:p w14:paraId="7A36818D" w14:textId="553C15B9" w:rsidR="00F71B2C" w:rsidRPr="004957C0" w:rsidRDefault="00F71B2C" w:rsidP="00FB7601">
            <w:pPr>
              <w:ind w:left="-2519" w:firstLine="2519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t>obsz</w:t>
            </w:r>
            <w:bookmarkStart w:id="0" w:name="_GoBack"/>
            <w:bookmarkEnd w:id="0"/>
            <w:r>
              <w:t>arze objętym programem „Zanocuj w lesie”</w:t>
            </w:r>
          </w:p>
        </w:tc>
      </w:tr>
      <w:tr w:rsidR="00B67324" w:rsidRPr="00846B76" w14:paraId="7351A7D3" w14:textId="77777777" w:rsidTr="008A3D66">
        <w:tc>
          <w:tcPr>
            <w:tcW w:w="2556" w:type="pct"/>
            <w:vAlign w:val="bottom"/>
          </w:tcPr>
          <w:p w14:paraId="4B34D749" w14:textId="77777777" w:rsidR="00B67324" w:rsidRPr="00F71B2C" w:rsidRDefault="00B67324" w:rsidP="00FB7601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2444" w:type="pct"/>
            <w:tcBorders>
              <w:bottom w:val="single" w:sz="4" w:space="0" w:color="auto"/>
            </w:tcBorders>
            <w:vAlign w:val="bottom"/>
          </w:tcPr>
          <w:p w14:paraId="4533E7D5" w14:textId="77777777" w:rsidR="00B67324" w:rsidRDefault="00B67324" w:rsidP="00637200"/>
        </w:tc>
      </w:tr>
    </w:tbl>
    <w:p w14:paraId="3E4E3D74" w14:textId="77777777" w:rsidR="00A95E69" w:rsidRDefault="00A95E69" w:rsidP="00FB7601">
      <w:pPr>
        <w:rPr>
          <w:rFonts w:ascii="Calibri" w:hAnsi="Calibri"/>
          <w:color w:val="333333" w:themeColor="accent6" w:themeShade="80"/>
          <w:sz w:val="30"/>
          <w:szCs w:val="30"/>
        </w:rPr>
      </w:pPr>
    </w:p>
    <w:sectPr w:rsidR="00A95E69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EE2E8D" w14:textId="77777777" w:rsidR="004769BF" w:rsidRDefault="004769BF" w:rsidP="000172E5">
      <w:pPr>
        <w:spacing w:after="0" w:line="240" w:lineRule="auto"/>
      </w:pPr>
      <w:r>
        <w:separator/>
      </w:r>
    </w:p>
  </w:endnote>
  <w:endnote w:type="continuationSeparator" w:id="0">
    <w:p w14:paraId="7CCC2016" w14:textId="77777777" w:rsidR="004769BF" w:rsidRDefault="004769B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9AD2640-DFCD-48A3-A311-3D8E526A7ABA}"/>
    <w:embedBold r:id="rId2" w:fontKey="{58A3016D-5224-46FB-AFF2-DDC9F12F50B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B371E84D-8987-42BF-9E71-0A7F4172BEDE}"/>
    <w:embedBold r:id="rId4" w:fontKey="{1A140E4E-9499-45AE-AA0E-E2859369643F}"/>
    <w:embedItalic r:id="rId5" w:fontKey="{0D1F11F0-B6DF-4735-91CA-05736707EC85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  <w:embedRegular r:id="rId6" w:fontKey="{0C7776CF-8601-484A-8E54-6EEAFD73FD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F210E41-CEBF-4E9F-B1A2-B808E86C6D3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2D3B459-EA4D-4808-AC62-78CB2BB15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425949" w14:textId="77777777" w:rsidR="004769BF" w:rsidRDefault="004769BF" w:rsidP="000172E5">
      <w:pPr>
        <w:spacing w:after="0" w:line="240" w:lineRule="auto"/>
      </w:pPr>
      <w:r>
        <w:separator/>
      </w:r>
    </w:p>
  </w:footnote>
  <w:footnote w:type="continuationSeparator" w:id="0">
    <w:p w14:paraId="2BAB619A" w14:textId="77777777" w:rsidR="004769BF" w:rsidRDefault="004769B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EBE339F" w:rsidR="00B337A2" w:rsidRPr="00F71B2C" w:rsidRDefault="00B67324" w:rsidP="00B67324">
          <w:pPr>
            <w:pStyle w:val="Nagwek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37F47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769BF"/>
    <w:rsid w:val="00487D2D"/>
    <w:rsid w:val="004957C0"/>
    <w:rsid w:val="004A033B"/>
    <w:rsid w:val="004A5DD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A3D66"/>
    <w:rsid w:val="008D50F5"/>
    <w:rsid w:val="008E203A"/>
    <w:rsid w:val="008E3141"/>
    <w:rsid w:val="0091229C"/>
    <w:rsid w:val="00940E73"/>
    <w:rsid w:val="009512C6"/>
    <w:rsid w:val="0098597D"/>
    <w:rsid w:val="009A549D"/>
    <w:rsid w:val="009D1026"/>
    <w:rsid w:val="009F619A"/>
    <w:rsid w:val="009F6DDE"/>
    <w:rsid w:val="00A370A8"/>
    <w:rsid w:val="00A85EA0"/>
    <w:rsid w:val="00A95E69"/>
    <w:rsid w:val="00AC4A73"/>
    <w:rsid w:val="00B337A2"/>
    <w:rsid w:val="00B67324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68D7"/>
    <w:rsid w:val="00E47687"/>
    <w:rsid w:val="00E61C09"/>
    <w:rsid w:val="00EB3B58"/>
    <w:rsid w:val="00EC7359"/>
    <w:rsid w:val="00EE3054"/>
    <w:rsid w:val="00F00606"/>
    <w:rsid w:val="00F01256"/>
    <w:rsid w:val="00F71B2C"/>
    <w:rsid w:val="00FB760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tarachowice.radom.lasy.gov.pl/ochrona-danych-osobowych)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A0394A"/>
    <w:rsid w:val="00BD28E3"/>
    <w:rsid w:val="00CA7B8E"/>
    <w:rsid w:val="00E75AAD"/>
    <w:rsid w:val="00F7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08FCC3-1E50-4DE3-8565-DF529BD99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84</Words>
  <Characters>507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2021-04-23T12:14:00Z</dcterms:created>
  <dcterms:modified xsi:type="dcterms:W3CDTF">2021-04-29T10:13:00Z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